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4718" w14:textId="79D769C2" w:rsidR="00BD2C0B" w:rsidRPr="00474EEC" w:rsidRDefault="00BD2C0B" w:rsidP="00474EEC">
      <w:pPr>
        <w:spacing w:after="120" w:line="240" w:lineRule="auto"/>
        <w:jc w:val="both"/>
        <w:rPr>
          <w:b/>
          <w:bCs/>
        </w:rPr>
      </w:pPr>
      <w:r w:rsidRPr="00474EEC">
        <w:rPr>
          <w:b/>
          <w:bCs/>
        </w:rPr>
        <w:t xml:space="preserve">2024 aduce aurul și marele premiu SEEMOUS la Universitatea din București. Pentru </w:t>
      </w:r>
      <w:r w:rsidRPr="00474EEC">
        <w:rPr>
          <w:b/>
          <w:bCs/>
        </w:rPr>
        <w:t xml:space="preserve">al </w:t>
      </w:r>
      <w:r w:rsidRPr="00474EEC">
        <w:rPr>
          <w:b/>
          <w:bCs/>
        </w:rPr>
        <w:t>șaselea</w:t>
      </w:r>
      <w:r w:rsidRPr="00474EEC">
        <w:rPr>
          <w:b/>
          <w:bCs/>
        </w:rPr>
        <w:t xml:space="preserve"> an consecutiv, studenții UB </w:t>
      </w:r>
      <w:r w:rsidRPr="00474EEC">
        <w:rPr>
          <w:b/>
          <w:bCs/>
        </w:rPr>
        <w:t>cuceresc</w:t>
      </w:r>
      <w:r w:rsidRPr="00474EEC">
        <w:rPr>
          <w:b/>
          <w:bCs/>
        </w:rPr>
        <w:t xml:space="preserve"> podiumul concursului internațional</w:t>
      </w:r>
    </w:p>
    <w:p w14:paraId="75404ED1" w14:textId="77777777" w:rsidR="00BD2C0B" w:rsidRPr="00474EEC" w:rsidRDefault="00BD2C0B" w:rsidP="00474EEC">
      <w:pPr>
        <w:spacing w:after="120" w:line="240" w:lineRule="auto"/>
        <w:jc w:val="both"/>
      </w:pPr>
    </w:p>
    <w:p w14:paraId="56044EA4" w14:textId="00D18DFC" w:rsidR="00BD2C0B" w:rsidRPr="00474EEC" w:rsidRDefault="00BD2C0B" w:rsidP="00474EEC">
      <w:pPr>
        <w:spacing w:after="120" w:line="240" w:lineRule="auto"/>
        <w:jc w:val="both"/>
      </w:pPr>
      <w:r w:rsidRPr="00474EEC">
        <w:t xml:space="preserve">Pentru al </w:t>
      </w:r>
      <w:r w:rsidRPr="00474EEC">
        <w:t>șaselea</w:t>
      </w:r>
      <w:r w:rsidRPr="00474EEC">
        <w:t xml:space="preserve"> an consecutiv, </w:t>
      </w:r>
      <w:r w:rsidRPr="00474EEC">
        <w:rPr>
          <w:b/>
          <w:bCs/>
        </w:rPr>
        <w:t>studenții Facultății de Matematică și Informatică a Universității din București au obținut rezultate de excepție</w:t>
      </w:r>
      <w:r w:rsidRPr="00474EEC">
        <w:t xml:space="preserve"> în cadrul celei de-a XVII</w:t>
      </w:r>
      <w:r w:rsidR="00474EEC">
        <w:t>I</w:t>
      </w:r>
      <w:r w:rsidRPr="00474EEC">
        <w:t>-a ediții a </w:t>
      </w:r>
      <w:hyperlink r:id="rId6" w:history="1">
        <w:r w:rsidRPr="00474EEC">
          <w:rPr>
            <w:rStyle w:val="Hyperlink"/>
            <w:b/>
            <w:bCs/>
          </w:rPr>
          <w:t xml:space="preserve">South </w:t>
        </w:r>
        <w:proofErr w:type="spellStart"/>
        <w:r w:rsidRPr="00474EEC">
          <w:rPr>
            <w:rStyle w:val="Hyperlink"/>
            <w:b/>
            <w:bCs/>
          </w:rPr>
          <w:t>Eastern</w:t>
        </w:r>
        <w:proofErr w:type="spellEnd"/>
        <w:r w:rsidRPr="00474EEC">
          <w:rPr>
            <w:rStyle w:val="Hyperlink"/>
            <w:b/>
            <w:bCs/>
          </w:rPr>
          <w:t xml:space="preserve"> European </w:t>
        </w:r>
        <w:proofErr w:type="spellStart"/>
        <w:r w:rsidRPr="00474EEC">
          <w:rPr>
            <w:rStyle w:val="Hyperlink"/>
            <w:b/>
            <w:bCs/>
          </w:rPr>
          <w:t>Mathematical</w:t>
        </w:r>
        <w:proofErr w:type="spellEnd"/>
        <w:r w:rsidRPr="00474EEC">
          <w:rPr>
            <w:rStyle w:val="Hyperlink"/>
            <w:b/>
            <w:bCs/>
          </w:rPr>
          <w:t xml:space="preserve"> </w:t>
        </w:r>
        <w:proofErr w:type="spellStart"/>
        <w:r w:rsidRPr="00474EEC">
          <w:rPr>
            <w:rStyle w:val="Hyperlink"/>
            <w:b/>
            <w:bCs/>
          </w:rPr>
          <w:t>Competition</w:t>
        </w:r>
        <w:proofErr w:type="spellEnd"/>
        <w:r w:rsidRPr="00474EEC">
          <w:rPr>
            <w:rStyle w:val="Hyperlink"/>
            <w:b/>
            <w:bCs/>
          </w:rPr>
          <w:t xml:space="preserve"> for Un</w:t>
        </w:r>
        <w:r w:rsidRPr="00474EEC">
          <w:rPr>
            <w:rStyle w:val="Hyperlink"/>
            <w:b/>
            <w:bCs/>
          </w:rPr>
          <w:t>i</w:t>
        </w:r>
        <w:r w:rsidRPr="00474EEC">
          <w:rPr>
            <w:rStyle w:val="Hyperlink"/>
            <w:b/>
            <w:bCs/>
          </w:rPr>
          <w:t xml:space="preserve">versity </w:t>
        </w:r>
        <w:proofErr w:type="spellStart"/>
        <w:r w:rsidRPr="00474EEC">
          <w:rPr>
            <w:rStyle w:val="Hyperlink"/>
            <w:b/>
            <w:bCs/>
          </w:rPr>
          <w:t>Students</w:t>
        </w:r>
        <w:proofErr w:type="spellEnd"/>
        <w:r w:rsidRPr="00474EEC">
          <w:rPr>
            <w:rStyle w:val="Hyperlink"/>
            <w:b/>
            <w:bCs/>
          </w:rPr>
          <w:t> – SEEMOUS 202</w:t>
        </w:r>
        <w:r w:rsidRPr="00474EEC">
          <w:rPr>
            <w:rStyle w:val="Hyperlink"/>
            <w:b/>
            <w:bCs/>
          </w:rPr>
          <w:t>4</w:t>
        </w:r>
      </w:hyperlink>
      <w:r w:rsidRPr="00474EEC">
        <w:t>.</w:t>
      </w:r>
    </w:p>
    <w:p w14:paraId="7F058503" w14:textId="0240A756" w:rsidR="00BD2C0B" w:rsidRPr="00474EEC" w:rsidRDefault="00BD2C0B" w:rsidP="00474EEC">
      <w:pPr>
        <w:spacing w:after="120" w:line="240" w:lineRule="auto"/>
        <w:jc w:val="both"/>
      </w:pPr>
      <w:r w:rsidRPr="00474EEC">
        <w:rPr>
          <w:b/>
          <w:bCs/>
        </w:rPr>
        <w:t>Ediția din 2024</w:t>
      </w:r>
      <w:r w:rsidRPr="00474EEC">
        <w:t xml:space="preserve"> a avut loc în perioada </w:t>
      </w:r>
      <w:r w:rsidRPr="00474EEC">
        <w:rPr>
          <w:b/>
          <w:bCs/>
        </w:rPr>
        <w:t>9-14 aprilie</w:t>
      </w:r>
      <w:r w:rsidRPr="00474EEC">
        <w:t xml:space="preserve">, a fost găzduită de </w:t>
      </w:r>
      <w:r w:rsidRPr="00474EEC">
        <w:t xml:space="preserve">Universitatea Tehnică </w:t>
      </w:r>
      <w:r w:rsidRPr="00474EEC">
        <w:t>„</w:t>
      </w:r>
      <w:r w:rsidRPr="00474EEC">
        <w:t>Gheorghe Asachi</w:t>
      </w:r>
      <w:r w:rsidRPr="00474EEC">
        <w:t xml:space="preserve">” </w:t>
      </w:r>
      <w:r w:rsidRPr="00474EEC">
        <w:t xml:space="preserve">din </w:t>
      </w:r>
      <w:proofErr w:type="spellStart"/>
      <w:r w:rsidRPr="00474EEC">
        <w:t>Iaş</w:t>
      </w:r>
      <w:r w:rsidRPr="00474EEC">
        <w:t>i</w:t>
      </w:r>
      <w:proofErr w:type="spellEnd"/>
      <w:r w:rsidRPr="00474EEC">
        <w:t xml:space="preserve"> și </w:t>
      </w:r>
      <w:r w:rsidRPr="00474EEC">
        <w:rPr>
          <w:b/>
          <w:bCs/>
        </w:rPr>
        <w:t xml:space="preserve">a reunit peste </w:t>
      </w:r>
      <w:r w:rsidRPr="00474EEC">
        <w:rPr>
          <w:b/>
          <w:bCs/>
        </w:rPr>
        <w:t xml:space="preserve">80 de </w:t>
      </w:r>
      <w:r w:rsidRPr="00474EEC">
        <w:rPr>
          <w:b/>
          <w:bCs/>
        </w:rPr>
        <w:t>studenți</w:t>
      </w:r>
      <w:r w:rsidRPr="00474EEC">
        <w:rPr>
          <w:b/>
          <w:bCs/>
        </w:rPr>
        <w:t xml:space="preserve"> din 27 de </w:t>
      </w:r>
      <w:r w:rsidRPr="00474EEC">
        <w:rPr>
          <w:b/>
          <w:bCs/>
        </w:rPr>
        <w:t>universități</w:t>
      </w:r>
      <w:r w:rsidRPr="00474EEC">
        <w:rPr>
          <w:b/>
          <w:bCs/>
        </w:rPr>
        <w:t xml:space="preserve"> din </w:t>
      </w:r>
      <w:r w:rsidRPr="00474EEC">
        <w:rPr>
          <w:b/>
          <w:bCs/>
        </w:rPr>
        <w:t xml:space="preserve">țară și din </w:t>
      </w:r>
      <w:r w:rsidRPr="00474EEC">
        <w:rPr>
          <w:b/>
          <w:bCs/>
        </w:rPr>
        <w:t>străinătate</w:t>
      </w:r>
      <w:r w:rsidRPr="00474EEC">
        <w:t>.</w:t>
      </w:r>
    </w:p>
    <w:p w14:paraId="74FE20BC" w14:textId="4EFDA69E" w:rsidR="00BD2C0B" w:rsidRPr="00474EEC" w:rsidRDefault="00BD2C0B" w:rsidP="00474EEC">
      <w:pPr>
        <w:spacing w:after="120" w:line="240" w:lineRule="auto"/>
        <w:jc w:val="both"/>
      </w:pPr>
      <w:r w:rsidRPr="00474EEC">
        <w:t xml:space="preserve">Universitatea din București a fost reprezentată la concurs de </w:t>
      </w:r>
      <w:r w:rsidRPr="00474EEC">
        <w:rPr>
          <w:b/>
          <w:bCs/>
        </w:rPr>
        <w:t>șase</w:t>
      </w:r>
      <w:r w:rsidRPr="00474EEC">
        <w:rPr>
          <w:b/>
          <w:bCs/>
        </w:rPr>
        <w:t xml:space="preserve"> studenți ai Facultății de Matematică și Informatică</w:t>
      </w:r>
      <w:r w:rsidRPr="00474EEC">
        <w:t xml:space="preserve">, toți șase cucerind podiumul SEEMOUS 2024: </w:t>
      </w:r>
    </w:p>
    <w:p w14:paraId="78AA0C22" w14:textId="5726306D" w:rsidR="00BD2C0B" w:rsidRPr="00474EEC" w:rsidRDefault="00BD2C0B" w:rsidP="00474EEC">
      <w:pPr>
        <w:spacing w:after="120" w:line="240" w:lineRule="auto"/>
        <w:jc w:val="both"/>
      </w:pPr>
      <w:r w:rsidRPr="00474EEC">
        <w:rPr>
          <w:b/>
          <w:bCs/>
        </w:rPr>
        <w:t>M</w:t>
      </w:r>
      <w:r w:rsidR="00000000" w:rsidRPr="00474EEC">
        <w:rPr>
          <w:b/>
          <w:bCs/>
        </w:rPr>
        <w:t>edalii de aur</w:t>
      </w:r>
      <w:r w:rsidR="00000000" w:rsidRPr="00474EEC">
        <w:t xml:space="preserve">: Ana Negoiță, Lucia </w:t>
      </w:r>
      <w:proofErr w:type="spellStart"/>
      <w:r w:rsidR="00000000" w:rsidRPr="00474EEC">
        <w:t>Rășnoveanu</w:t>
      </w:r>
      <w:proofErr w:type="spellEnd"/>
      <w:r w:rsidR="00000000" w:rsidRPr="00474EEC">
        <w:t xml:space="preserve"> și Mario Drăguț</w:t>
      </w:r>
    </w:p>
    <w:p w14:paraId="5A59D7B7" w14:textId="4DE930A7" w:rsidR="00BD2C0B" w:rsidRPr="00474EEC" w:rsidRDefault="00BD2C0B" w:rsidP="00474EEC">
      <w:pPr>
        <w:spacing w:after="120" w:line="240" w:lineRule="auto"/>
        <w:jc w:val="both"/>
      </w:pPr>
      <w:r w:rsidRPr="00474EEC">
        <w:rPr>
          <w:b/>
          <w:bCs/>
        </w:rPr>
        <w:t>M</w:t>
      </w:r>
      <w:r w:rsidR="00000000" w:rsidRPr="00474EEC">
        <w:rPr>
          <w:b/>
          <w:bCs/>
        </w:rPr>
        <w:t>edalii de argint</w:t>
      </w:r>
      <w:r w:rsidR="00000000" w:rsidRPr="00474EEC">
        <w:t xml:space="preserve">: Cezar </w:t>
      </w:r>
      <w:proofErr w:type="spellStart"/>
      <w:r w:rsidR="00000000" w:rsidRPr="00474EEC">
        <w:t>Tulceanu</w:t>
      </w:r>
      <w:proofErr w:type="spellEnd"/>
      <w:r w:rsidR="00000000" w:rsidRPr="00474EEC">
        <w:t xml:space="preserve"> și Răzvan </w:t>
      </w:r>
      <w:proofErr w:type="spellStart"/>
      <w:r w:rsidR="00000000" w:rsidRPr="00474EEC">
        <w:t>Terpeneu</w:t>
      </w:r>
      <w:proofErr w:type="spellEnd"/>
      <w:r w:rsidR="00000000" w:rsidRPr="00474EEC">
        <w:t xml:space="preserve">, </w:t>
      </w:r>
    </w:p>
    <w:p w14:paraId="20DEF2E7" w14:textId="3A5BEBE7" w:rsidR="00BD2C0B" w:rsidRPr="00474EEC" w:rsidRDefault="00BD2C0B" w:rsidP="00474EEC">
      <w:pPr>
        <w:spacing w:after="120" w:line="240" w:lineRule="auto"/>
        <w:jc w:val="both"/>
      </w:pPr>
      <w:r w:rsidRPr="00474EEC">
        <w:rPr>
          <w:b/>
          <w:bCs/>
        </w:rPr>
        <w:t>M</w:t>
      </w:r>
      <w:r w:rsidR="00000000" w:rsidRPr="00474EEC">
        <w:rPr>
          <w:b/>
          <w:bCs/>
        </w:rPr>
        <w:t>edalie de bronz</w:t>
      </w:r>
      <w:r w:rsidR="00000000" w:rsidRPr="00474EEC">
        <w:t xml:space="preserve">: Stefan </w:t>
      </w:r>
      <w:proofErr w:type="spellStart"/>
      <w:r w:rsidR="00000000" w:rsidRPr="00474EEC">
        <w:t>Strugariu</w:t>
      </w:r>
      <w:proofErr w:type="spellEnd"/>
      <w:r w:rsidR="00000000" w:rsidRPr="00474EEC">
        <w:t xml:space="preserve">. </w:t>
      </w:r>
    </w:p>
    <w:p w14:paraId="7927AAEB" w14:textId="4449750A" w:rsidR="00BD2C0B" w:rsidRPr="00474EEC" w:rsidRDefault="00BD2C0B" w:rsidP="00474EEC">
      <w:pPr>
        <w:spacing w:after="120" w:line="240" w:lineRule="auto"/>
        <w:jc w:val="both"/>
      </w:pPr>
      <w:r w:rsidRPr="00474EEC">
        <w:t xml:space="preserve">De asemenea, și </w:t>
      </w:r>
      <w:r w:rsidRPr="00474EEC">
        <w:rPr>
          <w:b/>
          <w:bCs/>
        </w:rPr>
        <w:t>î</w:t>
      </w:r>
      <w:r w:rsidR="00000000" w:rsidRPr="00474EEC">
        <w:rPr>
          <w:b/>
          <w:bCs/>
        </w:rPr>
        <w:t xml:space="preserve">n clasamentul general, echipa </w:t>
      </w:r>
      <w:r w:rsidRPr="00474EEC">
        <w:rPr>
          <w:b/>
          <w:bCs/>
        </w:rPr>
        <w:t>Universității din București</w:t>
      </w:r>
      <w:r w:rsidR="00000000" w:rsidRPr="00474EEC">
        <w:rPr>
          <w:b/>
          <w:bCs/>
        </w:rPr>
        <w:t xml:space="preserve"> s-a clasat pe primul loc, câștigând marele premiu</w:t>
      </w:r>
      <w:r w:rsidR="00000000" w:rsidRPr="00474EEC">
        <w:t xml:space="preserve">. </w:t>
      </w:r>
    </w:p>
    <w:p w14:paraId="006F7E86" w14:textId="6F1C970B" w:rsidR="00C91785" w:rsidRPr="00474EEC" w:rsidRDefault="00000000" w:rsidP="00474EEC">
      <w:pPr>
        <w:spacing w:after="120" w:line="240" w:lineRule="auto"/>
        <w:jc w:val="both"/>
      </w:pPr>
      <w:r w:rsidRPr="00474EEC">
        <w:t>Echipa a fost însoțită de Dan Dumitrescu, fost medaliat la această competiție, actualmente masterand în anul I</w:t>
      </w:r>
      <w:r w:rsidR="00474EEC" w:rsidRPr="00474EEC">
        <w:t>I</w:t>
      </w:r>
      <w:r w:rsidRPr="00474EEC">
        <w:t xml:space="preserve"> la programul Probabilități și Statistică în Finanțe și Științe</w:t>
      </w:r>
      <w:r w:rsidR="00BD2C0B" w:rsidRPr="00474EEC">
        <w:t xml:space="preserve"> al Facultății de Matematică și Informatică a UB.</w:t>
      </w:r>
    </w:p>
    <w:p w14:paraId="1AC5180F" w14:textId="192881C8" w:rsidR="00474EEC" w:rsidRPr="00474EEC" w:rsidRDefault="00474EEC" w:rsidP="00474EEC">
      <w:pPr>
        <w:spacing w:after="120" w:line="240" w:lineRule="auto"/>
        <w:jc w:val="both"/>
        <w:rPr>
          <w:b/>
          <w:bCs/>
        </w:rPr>
      </w:pPr>
      <w:r w:rsidRPr="00474EEC">
        <w:rPr>
          <w:b/>
          <w:bCs/>
        </w:rPr>
        <w:t>Și la edițiile din 2018, 2019, 2020, 2021</w:t>
      </w:r>
      <w:r w:rsidRPr="00474EEC">
        <w:rPr>
          <w:b/>
          <w:bCs/>
        </w:rPr>
        <w:t>, 2</w:t>
      </w:r>
      <w:r w:rsidRPr="00474EEC">
        <w:rPr>
          <w:b/>
          <w:bCs/>
        </w:rPr>
        <w:t xml:space="preserve">022 </w:t>
      </w:r>
      <w:r w:rsidRPr="00474EEC">
        <w:rPr>
          <w:b/>
          <w:bCs/>
        </w:rPr>
        <w:t xml:space="preserve">și 2023 </w:t>
      </w:r>
      <w:r w:rsidRPr="00474EEC">
        <w:rPr>
          <w:b/>
          <w:bCs/>
        </w:rPr>
        <w:t>studenții UB au fost pe podiumul competiției</w:t>
      </w:r>
    </w:p>
    <w:p w14:paraId="7BEC2BFE" w14:textId="47820DDF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  <w:r w:rsidRPr="00474EEC">
        <w:rPr>
          <w:lang w:val="en-RO"/>
        </w:rPr>
        <w:t xml:space="preserve">Pe podium, ca acasă. Așa am putea descrie experiența ultimilor </w:t>
      </w:r>
      <w:r w:rsidRPr="00474EEC">
        <w:t>șase</w:t>
      </w:r>
      <w:r w:rsidRPr="00474EEC">
        <w:rPr>
          <w:lang w:val="en-RO"/>
        </w:rPr>
        <w:t xml:space="preserve"> ani de participări la SEEMOUS: aur în 2018, aur în 2019, aur în 2020, aur în 2022 și aur și în 2023.</w:t>
      </w:r>
    </w:p>
    <w:p w14:paraId="2E60B83E" w14:textId="77777777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  <w:r w:rsidRPr="00474EEC">
        <w:rPr>
          <w:lang w:val="en-RO"/>
        </w:rPr>
        <w:t>În anul 2019, Universitatea din București a fost reprezentată la eveniment de Dragoș Manea, student în anul II la Matematică, care a câștigat concursul, clasându-se pe locul I, cu punctaj maxim și medalie de aur. Dragoș a participat și la ediția din 2018 a concursului, la care a obținut o medalie de argint. De asemenea, tot în 2019, Andrei-Robert Bâra, student în anul I la Matematică, s-a clasat pe locurile 2-3, iar Călin-Daniel Spiridon, student în anul II la Matematică, pe locul 4, amândoi primind medalie de aur. Călin a luat medalie de aur și la ediția de anul trecut a concursului. Tot medalie de aur a obținut și Andrei-Alexandru Jelea, student în anul I la Matematică, care s-a clasat pe locul 6, concurând pentru Universitatea Politehnica din București, la care este, de asemenea, student. Despre reușita studenților UB la SEEMOUS 2019 puteți citi mai multe informații </w:t>
      </w:r>
      <w:hyperlink r:id="rId7" w:history="1">
        <w:r w:rsidRPr="00474EEC">
          <w:rPr>
            <w:rStyle w:val="Hyperlink"/>
            <w:b/>
            <w:bCs/>
            <w:lang w:val="en-RO"/>
          </w:rPr>
          <w:t>aici</w:t>
        </w:r>
      </w:hyperlink>
      <w:r w:rsidRPr="00474EEC">
        <w:rPr>
          <w:lang w:val="en-RO"/>
        </w:rPr>
        <w:t>.</w:t>
      </w:r>
    </w:p>
    <w:p w14:paraId="4F88FDDC" w14:textId="77777777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  <w:r w:rsidRPr="00474EEC">
        <w:rPr>
          <w:lang w:val="en-RO"/>
        </w:rPr>
        <w:t>Ediția din anul 2020 a Concursului Internațional de Matematică pentru Studenți a avut loc în Salonic, Grecia, în perioada 3-8 martie și a reunit studenți din 14 universități din Bulgaria, Grecia, Macedonia de Nord și România. Universitatea din București a fost reprezentată la concurs de trei studenți ai Facultății de Matematică și Informatică.</w:t>
      </w:r>
    </w:p>
    <w:p w14:paraId="557FCADF" w14:textId="77777777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  <w:r w:rsidRPr="00474EEC">
        <w:rPr>
          <w:lang w:val="en-RO"/>
        </w:rPr>
        <w:t>Toți cei trei studenți au obținut medalii de aur, cu o mențiune specială pentru Andrei-Robert Bâra, care s-a clasat pe locul 1 absolut, cu punctaj maxim. Student în anul II la Matematică, Andrei a fost, așa cum am precizat anterior, pe podium și la ediția din 2019 a SEEMOUS, când s-a clasat pe locurile 2-3. Medalie de aur a obținut și Dan-Ștefan Dumitrescu, clasat pe locul 5, dar și Andrei-Vlad Cațaron, care s-a clasat pe locul 6. Cei doi au fost, în momentul competiției, studenți la Matematică în anul I. Mai multe detalii cu privire la participarea studenților UB la ediția din 2020 a SEEMOUS pot fi accesate </w:t>
      </w:r>
      <w:hyperlink r:id="rId8" w:history="1">
        <w:r w:rsidRPr="00474EEC">
          <w:rPr>
            <w:rStyle w:val="Hyperlink"/>
            <w:b/>
            <w:bCs/>
            <w:lang w:val="en-RO"/>
          </w:rPr>
          <w:t>aici</w:t>
        </w:r>
      </w:hyperlink>
      <w:r w:rsidRPr="00474EEC">
        <w:rPr>
          <w:lang w:val="en-RO"/>
        </w:rPr>
        <w:t>.</w:t>
      </w:r>
    </w:p>
    <w:p w14:paraId="2296A0B5" w14:textId="77777777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  <w:r w:rsidRPr="00474EEC">
        <w:rPr>
          <w:lang w:val="en-RO"/>
        </w:rPr>
        <w:lastRenderedPageBreak/>
        <w:t>De asemenea, și în anul 2021, studenții Facultății de Matematică și Informatică a Universității din București au obținut rezultate de excepție în cadrul celei de-a XV-a ediții a South Eastern European Mathematical Competition for University Students – SEEMOUS. Trei studenți au obținut medalii de aur, cu o mențiune specială pentru Sergiu-Ionuț Novac, care s-a clasat pe primul loc. Medalii de aur au obținut și Dan-Ștefan Dumitrescu și Vlad-Nicolae Robu, care s-au clasat pe locul 2. Nu în ultimul rând, studenta Ana-Teodora Bercaru a obținut medalie de argint. Mai multe detalii cu privire la participarea studenților UB la ediția din 2020 a SEEMOUS pot fi accesate </w:t>
      </w:r>
      <w:hyperlink r:id="rId9" w:history="1">
        <w:r w:rsidRPr="00474EEC">
          <w:rPr>
            <w:rStyle w:val="Hyperlink"/>
            <w:lang w:val="en-RO"/>
          </w:rPr>
          <w:t>aici</w:t>
        </w:r>
      </w:hyperlink>
      <w:r w:rsidRPr="00474EEC">
        <w:rPr>
          <w:lang w:val="en-RO"/>
        </w:rPr>
        <w:t>.</w:t>
      </w:r>
    </w:p>
    <w:p w14:paraId="64B51D3B" w14:textId="20EB9A98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  <w:r w:rsidRPr="00474EEC">
        <w:rPr>
          <w:lang w:val="en-RO"/>
        </w:rPr>
        <w:t xml:space="preserve">Ediția </w:t>
      </w:r>
      <w:r w:rsidRPr="00474EEC">
        <w:t>din</w:t>
      </w:r>
      <w:r w:rsidRPr="00474EEC">
        <w:rPr>
          <w:lang w:val="en-RO"/>
        </w:rPr>
        <w:t xml:space="preserve"> 2022</w:t>
      </w:r>
      <w:r w:rsidRPr="00474EEC">
        <w:t xml:space="preserve"> </w:t>
      </w:r>
      <w:r w:rsidRPr="00474EEC">
        <w:rPr>
          <w:lang w:val="en-RO"/>
        </w:rPr>
        <w:t>a Concursului Internațional de Matematică pentru Studenți a avut loc în Belgrad, Serbia, în perioada 27 mai-1 iunie. Universitatea din București a fost reprezentată la concurs tot de trei studenți ai Facultății de Matematică și Informatică.</w:t>
      </w:r>
      <w:r w:rsidRPr="00474EEC">
        <w:t xml:space="preserve"> </w:t>
      </w:r>
      <w:r w:rsidRPr="00474EEC">
        <w:rPr>
          <w:lang w:val="en-RO"/>
        </w:rPr>
        <w:t>Toți cei trei studenți ai Universității din București au cucerit podiumul competiției SEEMOUS: aur – Vlad Nicolae Robu, argint – Andrei Tiberiu Pantea și bronz – Paul Florin Rebenciuc.</w:t>
      </w:r>
      <w:r w:rsidRPr="00474EEC">
        <w:t xml:space="preserve"> </w:t>
      </w:r>
      <w:r w:rsidRPr="00474EEC">
        <w:rPr>
          <w:lang w:val="en-RO"/>
        </w:rPr>
        <w:t>Studenții Universității din București au fost însoțiți la concurs de conf. univ. dr. Cornel Băețica, cadru didactic la Facultatea de Matematică și Informatică a UB.</w:t>
      </w:r>
    </w:p>
    <w:p w14:paraId="132F406B" w14:textId="77777777" w:rsidR="00474EEC" w:rsidRPr="00474EEC" w:rsidRDefault="00474EEC" w:rsidP="00474EEC">
      <w:pPr>
        <w:spacing w:after="120" w:line="240" w:lineRule="auto"/>
        <w:jc w:val="both"/>
      </w:pPr>
      <w:r w:rsidRPr="00474EEC">
        <w:rPr>
          <w:lang w:val="en-RO"/>
        </w:rPr>
        <w:t>Mai multe detalii cu privire la participarea studenților UB la ediția din 2022 a SEEMOUS pot fi accesate </w:t>
      </w:r>
      <w:hyperlink r:id="rId10" w:history="1">
        <w:r w:rsidRPr="00474EEC">
          <w:rPr>
            <w:rStyle w:val="Hyperlink"/>
            <w:b/>
            <w:bCs/>
            <w:lang w:val="en-RO"/>
          </w:rPr>
          <w:t>aici</w:t>
        </w:r>
      </w:hyperlink>
      <w:r w:rsidRPr="00474EEC">
        <w:rPr>
          <w:lang w:val="en-RO"/>
        </w:rPr>
        <w:t>.</w:t>
      </w:r>
    </w:p>
    <w:p w14:paraId="7F585707" w14:textId="77777777" w:rsidR="00474EEC" w:rsidRPr="00474EEC" w:rsidRDefault="00474EEC" w:rsidP="00474EEC">
      <w:pPr>
        <w:spacing w:after="120" w:line="240" w:lineRule="auto"/>
        <w:jc w:val="both"/>
      </w:pPr>
      <w:r w:rsidRPr="00474EEC">
        <w:t xml:space="preserve">Nu în ultimul rând, și la ediția din 2024 a prestigiosului concurs internațional, </w:t>
      </w:r>
      <w:r w:rsidRPr="00474EEC">
        <w:rPr>
          <w:lang w:val="en-RO"/>
        </w:rPr>
        <w:t>studenții Facultății de Matematică și Informatică a Universității din București au obținut rezultate de excepție</w:t>
      </w:r>
      <w:r w:rsidRPr="00474EEC">
        <w:t xml:space="preserve">. </w:t>
      </w:r>
      <w:r w:rsidRPr="00474EEC">
        <w:rPr>
          <w:lang w:val="en-RO"/>
        </w:rPr>
        <w:t>Toți cei trei studenți ai Universității din București au cucerit podiumul competiției SEEMOUS: aur – Mario-Cosmin Drăguț și Octavian-Ionut Joița, și argint – Divia-Petra Negoescu.</w:t>
      </w:r>
      <w:r w:rsidRPr="00474EEC">
        <w:t xml:space="preserve"> </w:t>
      </w:r>
      <w:r w:rsidRPr="00474EEC">
        <w:rPr>
          <w:lang w:val="en-RO"/>
        </w:rPr>
        <w:t>Remarcabilă este performanța studentului Mario-Cosmin Drăguț care a obținut cel mai mare punctaj din concurs.</w:t>
      </w:r>
    </w:p>
    <w:p w14:paraId="0C14D713" w14:textId="651E8414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  <w:r w:rsidRPr="00474EEC">
        <w:rPr>
          <w:lang w:val="en-RO"/>
        </w:rPr>
        <w:t>Mai multe detalii cu privire la participarea studenților UB la ediția din 202</w:t>
      </w:r>
      <w:r w:rsidRPr="00474EEC">
        <w:t>3</w:t>
      </w:r>
      <w:r w:rsidRPr="00474EEC">
        <w:rPr>
          <w:lang w:val="en-RO"/>
        </w:rPr>
        <w:t xml:space="preserve"> a SEEMOUS pot fi accesate </w:t>
      </w:r>
      <w:hyperlink r:id="rId11" w:history="1">
        <w:r w:rsidRPr="00474EEC">
          <w:rPr>
            <w:rStyle w:val="Hyperlink"/>
            <w:b/>
            <w:bCs/>
            <w:lang w:val="en-RO"/>
          </w:rPr>
          <w:t>aici</w:t>
        </w:r>
      </w:hyperlink>
      <w:r w:rsidRPr="00474EEC">
        <w:rPr>
          <w:lang w:val="en-RO"/>
        </w:rPr>
        <w:t>.</w:t>
      </w:r>
    </w:p>
    <w:p w14:paraId="7959FB91" w14:textId="77777777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</w:p>
    <w:p w14:paraId="7B0FA0D9" w14:textId="77777777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</w:p>
    <w:p w14:paraId="702A1CE7" w14:textId="219AA809" w:rsidR="00474EEC" w:rsidRPr="00474EEC" w:rsidRDefault="00474EEC" w:rsidP="00474EEC">
      <w:pPr>
        <w:spacing w:after="120" w:line="240" w:lineRule="auto"/>
        <w:jc w:val="both"/>
        <w:rPr>
          <w:lang w:val="en-RO"/>
        </w:rPr>
      </w:pPr>
    </w:p>
    <w:p w14:paraId="50559127" w14:textId="77777777" w:rsidR="00C91785" w:rsidRPr="00474EEC" w:rsidRDefault="00C91785" w:rsidP="00474EEC">
      <w:pPr>
        <w:spacing w:after="120" w:line="240" w:lineRule="auto"/>
        <w:jc w:val="both"/>
      </w:pPr>
    </w:p>
    <w:p w14:paraId="7DAE6107" w14:textId="77777777" w:rsidR="00C91785" w:rsidRPr="00474EEC" w:rsidRDefault="00C91785" w:rsidP="00474EEC">
      <w:pPr>
        <w:spacing w:after="120" w:line="240" w:lineRule="auto"/>
        <w:jc w:val="both"/>
      </w:pPr>
    </w:p>
    <w:sectPr w:rsidR="00C91785" w:rsidRPr="00474EE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1B06A" w14:textId="77777777" w:rsidR="00C22D21" w:rsidRDefault="00C22D21">
      <w:pPr>
        <w:spacing w:after="0" w:line="240" w:lineRule="auto"/>
      </w:pPr>
      <w:r>
        <w:separator/>
      </w:r>
    </w:p>
  </w:endnote>
  <w:endnote w:type="continuationSeparator" w:id="0">
    <w:p w14:paraId="5B857257" w14:textId="77777777" w:rsidR="00C22D21" w:rsidRDefault="00C2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FCAC3" w14:textId="77777777" w:rsidR="00C22D21" w:rsidRDefault="00C22D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37DC2C" w14:textId="77777777" w:rsidR="00C22D21" w:rsidRDefault="00C22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91785"/>
    <w:rsid w:val="00474EEC"/>
    <w:rsid w:val="00BD2C0B"/>
    <w:rsid w:val="00C22D21"/>
    <w:rsid w:val="00C9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E42547"/>
  <w15:docId w15:val="{84300449-58DF-F04C-AE17-CA183B77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kern w:val="3"/>
        <w:sz w:val="22"/>
        <w:szCs w:val="22"/>
        <w:lang w:val="ro-RO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u1">
    <w:name w:val="Titlu 1"/>
    <w:basedOn w:val="Normal"/>
    <w:next w:val="Normal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Titlu2">
    <w:name w:val="Titlu 2"/>
    <w:basedOn w:val="Normal"/>
    <w:next w:val="Normal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Titlu3">
    <w:name w:val="Titlu 3"/>
    <w:basedOn w:val="Normal"/>
    <w:next w:val="Normal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Titlu4">
    <w:name w:val="Titlu 4"/>
    <w:basedOn w:val="Normal"/>
    <w:next w:val="Normal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customStyle="1" w:styleId="Titlu5">
    <w:name w:val="Titlu 5"/>
    <w:basedOn w:val="Normal"/>
    <w:next w:val="Normal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customStyle="1" w:styleId="Titlu6">
    <w:name w:val="Titlu 6"/>
    <w:basedOn w:val="Normal"/>
    <w:next w:val="Normal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Titlu7">
    <w:name w:val="Titlu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customStyle="1" w:styleId="Titlu8">
    <w:name w:val="Titlu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Titlu9">
    <w:name w:val="Titlu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customStyle="1" w:styleId="Fontdeparagrafimplicit">
    <w:name w:val="Font de paragraf implicit"/>
  </w:style>
  <w:style w:type="character" w:customStyle="1" w:styleId="Titlu1Caracter">
    <w:name w:val="Titlu 1 Caracter"/>
    <w:basedOn w:val="Fontdeparagrafimplici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lu2Caracter">
    <w:name w:val="Titlu 2 Caracter"/>
    <w:basedOn w:val="Fontdeparagrafimplici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lu3Caracter">
    <w:name w:val="Titlu 3 Caracter"/>
    <w:basedOn w:val="Fontdeparagrafimplicit"/>
    <w:rPr>
      <w:rFonts w:eastAsia="Times New Roman" w:cs="Times New Roman"/>
      <w:color w:val="0F4761"/>
      <w:sz w:val="28"/>
      <w:szCs w:val="28"/>
    </w:rPr>
  </w:style>
  <w:style w:type="character" w:customStyle="1" w:styleId="Titlu4Caracter">
    <w:name w:val="Titlu 4 Caracter"/>
    <w:basedOn w:val="Fontdeparagrafimplicit"/>
    <w:rPr>
      <w:rFonts w:eastAsia="Times New Roman" w:cs="Times New Roman"/>
      <w:i/>
      <w:iCs/>
      <w:color w:val="0F4761"/>
    </w:rPr>
  </w:style>
  <w:style w:type="character" w:customStyle="1" w:styleId="Titlu5Caracter">
    <w:name w:val="Titlu 5 Caracter"/>
    <w:basedOn w:val="Fontdeparagrafimplicit"/>
    <w:rPr>
      <w:rFonts w:eastAsia="Times New Roman" w:cs="Times New Roman"/>
      <w:color w:val="0F4761"/>
    </w:rPr>
  </w:style>
  <w:style w:type="character" w:customStyle="1" w:styleId="Titlu6Caracter">
    <w:name w:val="Titlu 6 Caracte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Titlu7Caracter">
    <w:name w:val="Titlu 7 Caracter"/>
    <w:basedOn w:val="Fontdeparagrafimplicit"/>
    <w:rPr>
      <w:rFonts w:eastAsia="Times New Roman" w:cs="Times New Roman"/>
      <w:color w:val="595959"/>
    </w:rPr>
  </w:style>
  <w:style w:type="character" w:customStyle="1" w:styleId="Titlu8Caracter">
    <w:name w:val="Titlu 8 Caracte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Titlu9Caracter">
    <w:name w:val="Titlu 9 Caracter"/>
    <w:basedOn w:val="Fontdeparagrafimplicit"/>
    <w:rPr>
      <w:rFonts w:eastAsia="Times New Roman" w:cs="Times New Roman"/>
      <w:color w:val="272727"/>
    </w:rPr>
  </w:style>
  <w:style w:type="paragraph" w:customStyle="1" w:styleId="Titlu">
    <w:name w:val="Titlu"/>
    <w:basedOn w:val="Normal"/>
    <w:next w:val="Normal"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uCaracter">
    <w:name w:val="Titlu Caracter"/>
    <w:basedOn w:val="Fontdeparagrafimplici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customStyle="1" w:styleId="Subtitlu">
    <w:name w:val="Subtitlu"/>
    <w:basedOn w:val="Normal"/>
    <w:next w:val="Normal"/>
    <w:rPr>
      <w:rFonts w:eastAsia="Times New Roman"/>
      <w:color w:val="595959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itat">
    <w:name w:val="Citat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aracter">
    <w:name w:val="Citat Caracter"/>
    <w:basedOn w:val="Fontdeparagrafimplicit"/>
    <w:rPr>
      <w:i/>
      <w:iCs/>
      <w:color w:val="404040"/>
    </w:rPr>
  </w:style>
  <w:style w:type="paragraph" w:customStyle="1" w:styleId="Listparagraf">
    <w:name w:val="Listă paragraf"/>
    <w:basedOn w:val="Normal"/>
    <w:pPr>
      <w:ind w:left="720"/>
      <w:contextualSpacing/>
    </w:pPr>
  </w:style>
  <w:style w:type="character" w:customStyle="1" w:styleId="Accentuareintens">
    <w:name w:val="Accentuare intensă"/>
    <w:basedOn w:val="Fontdeparagrafimplicit"/>
    <w:rPr>
      <w:i/>
      <w:iCs/>
      <w:color w:val="0F4761"/>
    </w:rPr>
  </w:style>
  <w:style w:type="paragraph" w:customStyle="1" w:styleId="Citatintens">
    <w:name w:val="Citat intens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tintensCaracter">
    <w:name w:val="Citat intens Caracter"/>
    <w:basedOn w:val="Fontdeparagrafimplicit"/>
    <w:rPr>
      <w:i/>
      <w:iCs/>
      <w:color w:val="0F4761"/>
    </w:rPr>
  </w:style>
  <w:style w:type="character" w:customStyle="1" w:styleId="Referireintens">
    <w:name w:val="Referire intensă"/>
    <w:basedOn w:val="Fontdeparagrafimplicit"/>
    <w:rPr>
      <w:b/>
      <w:bCs/>
      <w:smallCaps/>
      <w:color w:val="0F4761"/>
      <w:spacing w:val="5"/>
    </w:rPr>
  </w:style>
  <w:style w:type="character" w:customStyle="1" w:styleId="Accentuat">
    <w:name w:val="Accentuat"/>
    <w:basedOn w:val="Fontdeparagrafimplicit"/>
    <w:rPr>
      <w:i/>
      <w:iCs/>
    </w:rPr>
  </w:style>
  <w:style w:type="character" w:styleId="Hyperlink">
    <w:name w:val="Hyperlink"/>
    <w:basedOn w:val="Fontdeparagrafimplicit"/>
    <w:rPr>
      <w:color w:val="0000FF"/>
      <w:u w:val="single"/>
    </w:rPr>
  </w:style>
  <w:style w:type="character" w:customStyle="1" w:styleId="Robust">
    <w:name w:val="Robust"/>
    <w:basedOn w:val="Fontdeparagrafimplicit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D2C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2C0B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74EE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pentru-al-doilea-an-consecutiv-studentii-ub-au-cucerit-podiumul-concursului-international-seemous-2020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nibuc.ro/studentii-universitatii-din-bucuresti-laureati-ai-concursului-international-de-matematica-seemous-201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see-org.eu/mathematical/seemous" TargetMode="External"/><Relationship Id="rId11" Type="http://schemas.openxmlformats.org/officeDocument/2006/relationships/hyperlink" Target="https://unibuc.ro/aur-pentru-universitatea-din-bucuresti-pentru-al-cincilea-an-consecutiv-studentii-unibuc-au-cucerit-podiumul-concursului-international-seemous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unibuc.ro/aur-pentru-universitatea-din-bucuresti-la-concursul-international-de-matematica-seemous-2022-pentru-al-patrulea-an-consecutiv-studentii-matematicieni-ai-ub-au-cucerit-podiumul-competitiei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nibuc.ro/aur-pentru-universitatea-din-bucuresti-pentru-al-treilea-an-consecutiv-studentii-ub-au-cucerit-podiumul-concursului-international-seemou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Gherghe</dc:creator>
  <dc:description/>
  <cp:lastModifiedBy>IOAN MICLEA</cp:lastModifiedBy>
  <cp:revision>2</cp:revision>
  <dcterms:created xsi:type="dcterms:W3CDTF">2024-04-13T19:01:00Z</dcterms:created>
  <dcterms:modified xsi:type="dcterms:W3CDTF">2024-04-13T19:01:00Z</dcterms:modified>
</cp:coreProperties>
</file>